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KẾ </w:t>
      </w:r>
      <w:proofErr w:type="gramStart"/>
      <w:r w:rsidRPr="00721F92">
        <w:rPr>
          <w:rFonts w:ascii="Times New Roman" w:hAnsi="Times New Roman" w:cs="Times New Roman"/>
          <w:b/>
          <w:sz w:val="36"/>
          <w:szCs w:val="36"/>
        </w:rPr>
        <w:t>HOẠCH  DỰ</w:t>
      </w:r>
      <w:proofErr w:type="gramEnd"/>
      <w:r w:rsidRPr="00721F92">
        <w:rPr>
          <w:rFonts w:ascii="Times New Roman" w:hAnsi="Times New Roman" w:cs="Times New Roman"/>
          <w:b/>
          <w:sz w:val="36"/>
          <w:szCs w:val="36"/>
        </w:rPr>
        <w:t xml:space="preserve"> GIỜ HK I</w:t>
      </w:r>
      <w:r>
        <w:rPr>
          <w:rFonts w:ascii="Times New Roman" w:hAnsi="Times New Roman" w:cs="Times New Roman"/>
          <w:b/>
          <w:sz w:val="36"/>
          <w:szCs w:val="36"/>
        </w:rPr>
        <w:t xml:space="preserve"> NĂM HỌ</w:t>
      </w:r>
      <w:r w:rsidR="00CB4148">
        <w:rPr>
          <w:rFonts w:ascii="Times New Roman" w:hAnsi="Times New Roman" w:cs="Times New Roman"/>
          <w:b/>
          <w:sz w:val="36"/>
          <w:szCs w:val="36"/>
        </w:rPr>
        <w:t>C 2018-2019</w:t>
      </w:r>
    </w:p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NHÓM LÝ TỔ LÝ-HÓA</w:t>
      </w:r>
    </w:p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2046"/>
        <w:gridCol w:w="1800"/>
        <w:gridCol w:w="1170"/>
        <w:gridCol w:w="1368"/>
      </w:tblGrid>
      <w:tr w:rsidR="00D10A61" w:rsidTr="006952A1"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viên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204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800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170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68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</w:p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0A61" w:rsidTr="006952A1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Quỳnh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204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52A1" w:rsidRDefault="006952A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10/10/18</w:t>
            </w:r>
          </w:p>
        </w:tc>
        <w:tc>
          <w:tcPr>
            <w:tcW w:w="180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Pr="00BA7E0B" w:rsidRDefault="00BA7E0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 CNO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1170" w:type="dxa"/>
          </w:tcPr>
          <w:p w:rsidR="00BA7E0B" w:rsidRDefault="00BA7E0B" w:rsidP="00BA7E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  <w:p w:rsidR="00D10A61" w:rsidRPr="00BA7E0B" w:rsidRDefault="00D10A61" w:rsidP="00BA7E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H.</w:t>
            </w:r>
            <w:r w:rsidR="00BA7E0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12-16</w:t>
            </w:r>
          </w:p>
        </w:tc>
        <w:tc>
          <w:tcPr>
            <w:tcW w:w="1368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Pr="00D61B1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61" w:rsidTr="006952A1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204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52A1" w:rsidRDefault="006952A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10/10/18</w:t>
            </w:r>
          </w:p>
          <w:p w:rsidR="006952A1" w:rsidRDefault="006952A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CB4148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17T4-ĐCN1</w:t>
            </w:r>
          </w:p>
        </w:tc>
        <w:tc>
          <w:tcPr>
            <w:tcW w:w="117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368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Default="00D10A61" w:rsidP="00CB4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61" w:rsidTr="006952A1">
        <w:trPr>
          <w:trHeight w:val="1070"/>
        </w:trPr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10A61" w:rsidRPr="000E3A9D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1596" w:type="dxa"/>
          </w:tcPr>
          <w:p w:rsidR="00CB4148" w:rsidRDefault="00CB4148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2046" w:type="dxa"/>
          </w:tcPr>
          <w:p w:rsidR="00CB4148" w:rsidRDefault="00D10A61" w:rsidP="00CB414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0A61" w:rsidRPr="00CB4148" w:rsidRDefault="00CB4148" w:rsidP="00CB4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6952A1"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 w:rsidR="006952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10/10/18</w:t>
            </w:r>
          </w:p>
        </w:tc>
        <w:tc>
          <w:tcPr>
            <w:tcW w:w="1800" w:type="dxa"/>
          </w:tcPr>
          <w:p w:rsidR="00D10A61" w:rsidRDefault="00CB4148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17T4-THU1</w:t>
            </w:r>
          </w:p>
        </w:tc>
        <w:tc>
          <w:tcPr>
            <w:tcW w:w="1170" w:type="dxa"/>
          </w:tcPr>
          <w:p w:rsidR="00D10A61" w:rsidRDefault="00CB4148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H13-11</w:t>
            </w: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368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A.Tuyết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Pr="00BD5B38" w:rsidRDefault="00D10A61" w:rsidP="00CB4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CB414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proofErr w:type="spellStart"/>
      <w:r w:rsidR="00CB4148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CB4148">
        <w:rPr>
          <w:rFonts w:ascii="Times New Roman" w:hAnsi="Times New Roman" w:cs="Times New Roman"/>
          <w:b/>
          <w:sz w:val="28"/>
          <w:szCs w:val="28"/>
        </w:rPr>
        <w:t xml:space="preserve"> 26</w:t>
      </w:r>
      <w:r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="00CB4148">
        <w:rPr>
          <w:rFonts w:ascii="Times New Roman" w:hAnsi="Times New Roman" w:cs="Times New Roman"/>
          <w:b/>
          <w:sz w:val="28"/>
          <w:szCs w:val="28"/>
        </w:rPr>
        <w:t>09</w:t>
      </w:r>
      <w:r>
        <w:rPr>
          <w:rFonts w:ascii="Times New Roman" w:hAnsi="Times New Roman" w:cs="Times New Roman"/>
          <w:b/>
          <w:sz w:val="28"/>
          <w:szCs w:val="28"/>
        </w:rPr>
        <w:t>/ 201</w:t>
      </w:r>
      <w:r w:rsidR="00CB4148">
        <w:rPr>
          <w:rFonts w:ascii="Times New Roman" w:hAnsi="Times New Roman" w:cs="Times New Roman"/>
          <w:b/>
          <w:sz w:val="28"/>
          <w:szCs w:val="28"/>
        </w:rPr>
        <w:t>8</w:t>
      </w: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Nga</w:t>
      </w:r>
      <w:proofErr w:type="spellEnd"/>
    </w:p>
    <w:p w:rsidR="005361CB" w:rsidRDefault="005361CB"/>
    <w:sectPr w:rsidR="005361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61"/>
    <w:rsid w:val="005361CB"/>
    <w:rsid w:val="006952A1"/>
    <w:rsid w:val="00BA7E0B"/>
    <w:rsid w:val="00CB4148"/>
    <w:rsid w:val="00D1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36E91045-FE1F-49C2-91D1-7FFC6482D8D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3</cp:revision>
  <dcterms:created xsi:type="dcterms:W3CDTF">2018-09-26T14:31:00Z</dcterms:created>
  <dcterms:modified xsi:type="dcterms:W3CDTF">2018-09-26T14:41:00Z</dcterms:modified>
</cp:coreProperties>
</file>